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8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56"/>
        <w:gridCol w:w="144"/>
        <w:gridCol w:w="576"/>
        <w:gridCol w:w="144"/>
        <w:gridCol w:w="6470"/>
        <w:gridCol w:w="298"/>
      </w:tblGrid>
      <w:tr w:rsidR="001B2ABD" w14:paraId="046FD332" w14:textId="77777777" w:rsidTr="004E1335">
        <w:trPr>
          <w:trHeight w:val="1728"/>
        </w:trPr>
        <w:tc>
          <w:tcPr>
            <w:tcW w:w="3456" w:type="dxa"/>
            <w:vAlign w:val="bottom"/>
          </w:tcPr>
          <w:p w14:paraId="3D7F3C88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2AF65F" wp14:editId="0AAED873">
                      <wp:extent cx="1936459" cy="2122805"/>
                      <wp:effectExtent l="25400" t="25400" r="32385" b="3619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459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5C0301" id="Oval 2" o:spid="_x0000_s1026" style="width:152.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&#13;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  <w:gridSpan w:val="2"/>
          </w:tcPr>
          <w:p w14:paraId="5542081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912" w:type="dxa"/>
            <w:gridSpan w:val="3"/>
            <w:vAlign w:val="bottom"/>
          </w:tcPr>
          <w:p w14:paraId="1ED2481A" w14:textId="77777777" w:rsidR="0079033C" w:rsidRPr="006009AE" w:rsidRDefault="00E16B27" w:rsidP="001B2ABD">
            <w:pPr>
              <w:pStyle w:val="Title"/>
              <w:rPr>
                <w:rFonts w:ascii="Britannic Bold" w:hAnsi="Britannic Bold"/>
                <w:b/>
                <w:bCs/>
                <w:caps w:val="0"/>
                <w:color w:val="262626" w:themeColor="text1" w:themeTint="D9"/>
                <w:szCs w:val="96"/>
              </w:rPr>
            </w:pPr>
            <w:r w:rsidRPr="006009AE">
              <w:rPr>
                <w:rFonts w:ascii="Britannic Bold" w:hAnsi="Britannic Bold"/>
                <w:b/>
                <w:bCs/>
                <w:caps w:val="0"/>
                <w:color w:val="262626" w:themeColor="text1" w:themeTint="D9"/>
                <w:szCs w:val="96"/>
              </w:rPr>
              <w:t xml:space="preserve">Leah </w:t>
            </w:r>
          </w:p>
          <w:p w14:paraId="613C6C22" w14:textId="67F78C67" w:rsidR="0099566B" w:rsidRPr="006009AE" w:rsidRDefault="0079033C" w:rsidP="001B2ABD">
            <w:pPr>
              <w:pStyle w:val="Title"/>
              <w:rPr>
                <w:rFonts w:ascii="Britannic Bold" w:hAnsi="Britannic Bold"/>
                <w:b/>
                <w:bCs/>
                <w:caps w:val="0"/>
                <w:color w:val="262626" w:themeColor="text1" w:themeTint="D9"/>
                <w:szCs w:val="96"/>
              </w:rPr>
            </w:pPr>
            <w:r w:rsidRPr="006009AE">
              <w:rPr>
                <w:rFonts w:ascii="Britannic Bold" w:hAnsi="Britannic Bold"/>
                <w:b/>
                <w:bCs/>
                <w:caps w:val="0"/>
                <w:color w:val="262626" w:themeColor="text1" w:themeTint="D9"/>
                <w:szCs w:val="96"/>
              </w:rPr>
              <w:t>Maxson</w:t>
            </w:r>
          </w:p>
          <w:p w14:paraId="660D4D22" w14:textId="4D424C84" w:rsidR="001B2ABD" w:rsidRPr="006009AE" w:rsidRDefault="006009AE" w:rsidP="001B2ABD">
            <w:pPr>
              <w:pStyle w:val="Title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Britannic Bold" w:hAnsi="Britannic Bold"/>
                <w:sz w:val="24"/>
                <w:szCs w:val="24"/>
              </w:rPr>
              <w:t xml:space="preserve">Operations Production manager </w:t>
            </w:r>
          </w:p>
          <w:p w14:paraId="27550A10" w14:textId="23C563A9" w:rsidR="001B2ABD" w:rsidRPr="006009AE" w:rsidRDefault="001B2ABD" w:rsidP="001B2ABD">
            <w:pPr>
              <w:pStyle w:val="Subtitle"/>
              <w:rPr>
                <w:rFonts w:ascii="Britannic Bold" w:hAnsi="Britannic Bold"/>
                <w:b/>
                <w:bCs/>
                <w:sz w:val="48"/>
                <w:szCs w:val="48"/>
              </w:rPr>
            </w:pPr>
          </w:p>
        </w:tc>
      </w:tr>
      <w:tr w:rsidR="001B2ABD" w14:paraId="23B88EDF" w14:textId="77777777" w:rsidTr="004E1335">
        <w:trPr>
          <w:gridAfter w:val="1"/>
          <w:wAfter w:w="298" w:type="dxa"/>
          <w:trHeight w:val="6480"/>
        </w:trPr>
        <w:tc>
          <w:tcPr>
            <w:tcW w:w="3600" w:type="dxa"/>
            <w:gridSpan w:val="2"/>
          </w:tcPr>
          <w:p w14:paraId="5105CE4D" w14:textId="77777777" w:rsidR="00E16B27" w:rsidRDefault="00E16B27" w:rsidP="00036450">
            <w:pPr>
              <w:pStyle w:val="Heading3"/>
            </w:pPr>
          </w:p>
          <w:sdt>
            <w:sdtPr>
              <w:id w:val="-1954003311"/>
              <w:placeholder>
                <w:docPart w:val="C45576F28CD57F4BB86C5CA4F75CF93A"/>
              </w:placeholder>
              <w:temporary/>
              <w:showingPlcHdr/>
              <w15:appearance w15:val="hidden"/>
            </w:sdtPr>
            <w:sdtEndPr/>
            <w:sdtContent>
              <w:p w14:paraId="66C82F18" w14:textId="77777777" w:rsidR="00E16B27" w:rsidRPr="00CB0055" w:rsidRDefault="00E16B27" w:rsidP="00E16B27">
                <w:pPr>
                  <w:pStyle w:val="Heading3"/>
                </w:pPr>
                <w:r w:rsidRPr="00E77116">
                  <w:rPr>
                    <w:color w:val="0070C0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8A9FB14FEE3E1C4E9086D04C69155399"/>
              </w:placeholder>
              <w:temporary/>
              <w:showingPlcHdr/>
              <w15:appearance w15:val="hidden"/>
            </w:sdtPr>
            <w:sdtEndPr/>
            <w:sdtContent>
              <w:p w14:paraId="28C3A4BB" w14:textId="77777777" w:rsidR="00E16B27" w:rsidRDefault="00E16B27" w:rsidP="00E16B27">
                <w:r w:rsidRPr="004D3011">
                  <w:t>PHONE:</w:t>
                </w:r>
              </w:p>
            </w:sdtContent>
          </w:sdt>
          <w:p w14:paraId="74935AD2" w14:textId="77777777" w:rsidR="00E16B27" w:rsidRDefault="00037C24" w:rsidP="00E16B27">
            <w:r>
              <w:t>(702)328-3149</w:t>
            </w:r>
          </w:p>
          <w:p w14:paraId="54100FAB" w14:textId="77777777" w:rsidR="00E16B27" w:rsidRPr="004D3011" w:rsidRDefault="00E16B27" w:rsidP="00E16B27"/>
          <w:p w14:paraId="0735E3D3" w14:textId="77777777" w:rsidR="00E16B27" w:rsidRDefault="00037C24" w:rsidP="00E16B27">
            <w:r>
              <w:t>LINKEDIN:</w:t>
            </w:r>
          </w:p>
          <w:p w14:paraId="3971BAD1" w14:textId="77777777" w:rsidR="00037C24" w:rsidRPr="00037C24" w:rsidRDefault="00027B90" w:rsidP="00037C24">
            <w:pPr>
              <w:rPr>
                <w:rStyle w:val="vanity-namedisplay-name"/>
                <w:rFonts w:ascii="Segoe UI" w:hAnsi="Segoe UI" w:cs="Segoe UI"/>
                <w:b/>
                <w:bCs/>
                <w:bdr w:val="none" w:sz="0" w:space="0" w:color="auto" w:frame="1"/>
              </w:rPr>
            </w:pPr>
            <w:hyperlink r:id="rId12" w:history="1">
              <w:r w:rsidR="00037C24" w:rsidRPr="00037C24">
                <w:rPr>
                  <w:rStyle w:val="Hyperlink"/>
                  <w:rFonts w:ascii="Segoe UI" w:hAnsi="Segoe UI" w:cs="Segoe UI"/>
                  <w:b/>
                  <w:bCs/>
                  <w:bdr w:val="none" w:sz="0" w:space="0" w:color="auto" w:frame="1"/>
                </w:rPr>
                <w:t>www.linkedin.com/in/LCMaxson</w:t>
              </w:r>
            </w:hyperlink>
          </w:p>
          <w:p w14:paraId="5B18C15C" w14:textId="77777777" w:rsidR="00E16B27" w:rsidRDefault="00E16B27" w:rsidP="00E16B27"/>
          <w:p w14:paraId="5FBED3AA" w14:textId="77777777" w:rsidR="00823786" w:rsidRDefault="00027B90" w:rsidP="00823786">
            <w:sdt>
              <w:sdtPr>
                <w:id w:val="-240260293"/>
                <w:placeholder>
                  <w:docPart w:val="7EBEBD61805DFC43BA85C4352B648231"/>
                </w:placeholder>
                <w:temporary/>
                <w:showingPlcHdr/>
                <w15:appearance w15:val="hidden"/>
              </w:sdtPr>
              <w:sdtEndPr/>
              <w:sdtContent>
                <w:r w:rsidR="00E16B27" w:rsidRPr="004D3011">
                  <w:t>EMAIL:</w:t>
                </w:r>
              </w:sdtContent>
            </w:sdt>
          </w:p>
          <w:p w14:paraId="36CB1A84" w14:textId="2C85FA9C" w:rsidR="00E16B27" w:rsidRPr="00823786" w:rsidRDefault="00027B90" w:rsidP="00823786">
            <w:pPr>
              <w:rPr>
                <w:b/>
                <w:bCs/>
              </w:rPr>
            </w:pPr>
            <w:hyperlink r:id="rId13" w:history="1">
              <w:r w:rsidR="00A72F01">
                <w:rPr>
                  <w:rStyle w:val="Hyperlink"/>
                  <w:b/>
                  <w:bCs/>
                </w:rPr>
                <w:t>leahmaxson20@gmail.com</w:t>
              </w:r>
            </w:hyperlink>
          </w:p>
          <w:p w14:paraId="28C51A2A" w14:textId="77777777" w:rsidR="00037C24" w:rsidRPr="00037C24" w:rsidRDefault="00037C24" w:rsidP="00037C24"/>
          <w:p w14:paraId="2C89796D" w14:textId="77777777" w:rsidR="001B2ABD" w:rsidRPr="00E77116" w:rsidRDefault="00D01647" w:rsidP="00036450">
            <w:pPr>
              <w:pStyle w:val="Heading3"/>
              <w:rPr>
                <w:color w:val="0070C0"/>
              </w:rPr>
            </w:pPr>
            <w:r w:rsidRPr="00E77116">
              <w:rPr>
                <w:color w:val="0070C0"/>
              </w:rPr>
              <w:t>Professional Profile</w:t>
            </w:r>
          </w:p>
          <w:p w14:paraId="31041EF8" w14:textId="77777777" w:rsidR="00036450" w:rsidRDefault="00357211" w:rsidP="006E29B4">
            <w:r>
              <w:rPr>
                <w:rFonts w:ascii="Century Gothic" w:hAnsi="Century Gothic"/>
              </w:rPr>
              <w:t>•</w:t>
            </w:r>
            <w:r w:rsidR="006E29B4">
              <w:t xml:space="preserve">Successful Leader, Mentor, Project Manager and Team Builder of creative and operation teams for large scale entertainment companies. </w:t>
            </w:r>
          </w:p>
          <w:p w14:paraId="0624D7CE" w14:textId="77777777" w:rsidR="006E29B4" w:rsidRDefault="00357211" w:rsidP="006E29B4">
            <w:r>
              <w:rPr>
                <w:rFonts w:ascii="Century Gothic" w:hAnsi="Century Gothic"/>
              </w:rPr>
              <w:t>•</w:t>
            </w:r>
            <w:r w:rsidR="006E29B4">
              <w:t xml:space="preserve">Wide range of comprehensive technical skills in live production theater. </w:t>
            </w:r>
          </w:p>
          <w:p w14:paraId="4E77A6CB" w14:textId="7846AB6F" w:rsidR="006E29B4" w:rsidRDefault="00357211" w:rsidP="006E29B4">
            <w:r>
              <w:rPr>
                <w:rFonts w:ascii="Century Gothic" w:hAnsi="Century Gothic"/>
              </w:rPr>
              <w:t>•</w:t>
            </w:r>
            <w:r w:rsidR="008C5D2E">
              <w:t xml:space="preserve">Maintained and </w:t>
            </w:r>
            <w:r w:rsidR="00AC2B11">
              <w:t xml:space="preserve">forecasted </w:t>
            </w:r>
            <w:r w:rsidR="008C5D2E">
              <w:t>s</w:t>
            </w:r>
            <w:r w:rsidR="006E29B4">
              <w:t>ustainable operat</w:t>
            </w:r>
            <w:r w:rsidR="00AC2B11">
              <w:t>ions</w:t>
            </w:r>
            <w:r w:rsidR="006E29B4">
              <w:t xml:space="preserve">, </w:t>
            </w:r>
            <w:r w:rsidR="008C5D2E">
              <w:t>new development/</w:t>
            </w:r>
            <w:r w:rsidR="006E29B4">
              <w:t>creation</w:t>
            </w:r>
            <w:r w:rsidR="00AC2B11">
              <w:t>s</w:t>
            </w:r>
            <w:r w:rsidR="008C5D2E">
              <w:t>,</w:t>
            </w:r>
            <w:r w:rsidR="006E29B4">
              <w:t xml:space="preserve"> annual budget up to $</w:t>
            </w:r>
            <w:r w:rsidR="00E77116">
              <w:t>2</w:t>
            </w:r>
            <w:r w:rsidR="00C72B84">
              <w:t>M</w:t>
            </w:r>
            <w:r w:rsidR="006E29B4">
              <w:t>.</w:t>
            </w:r>
          </w:p>
          <w:p w14:paraId="5F4692FC" w14:textId="77777777" w:rsidR="00AC2B11" w:rsidRDefault="00357211" w:rsidP="006E29B4">
            <w:r>
              <w:rPr>
                <w:rFonts w:ascii="Century Gothic" w:hAnsi="Century Gothic"/>
              </w:rPr>
              <w:t>•</w:t>
            </w:r>
            <w:r w:rsidR="00AC2B11">
              <w:t>Recruited and managed operations teams of 30+ including casts of 50+.</w:t>
            </w:r>
          </w:p>
          <w:p w14:paraId="3181B433" w14:textId="77777777" w:rsidR="00AC2B11" w:rsidRDefault="00357211" w:rsidP="006E29B4">
            <w:r>
              <w:rPr>
                <w:rFonts w:ascii="Century Gothic" w:hAnsi="Century Gothic"/>
              </w:rPr>
              <w:t>•</w:t>
            </w:r>
            <w:r w:rsidR="00772F3B">
              <w:t>Accomplished</w:t>
            </w:r>
            <w:r w:rsidR="008F27F1">
              <w:t xml:space="preserve"> integral of a medical rescue team with multiple years of practice.</w:t>
            </w:r>
          </w:p>
          <w:p w14:paraId="57EADC85" w14:textId="77777777" w:rsidR="00036450" w:rsidRDefault="00036450" w:rsidP="00036450"/>
          <w:p w14:paraId="681ACBE8" w14:textId="77777777" w:rsidR="00036450" w:rsidRPr="00E4381A" w:rsidRDefault="00036450" w:rsidP="004D3011">
            <w:pPr>
              <w:rPr>
                <w:rStyle w:val="Hyperlink"/>
              </w:rPr>
            </w:pPr>
          </w:p>
          <w:p w14:paraId="670D6B34" w14:textId="20CC601D" w:rsidR="004D3011" w:rsidRPr="00E77116" w:rsidRDefault="00841D64" w:rsidP="00CB0055">
            <w:pPr>
              <w:pStyle w:val="Heading3"/>
              <w:rPr>
                <w:color w:val="0070C0"/>
                <w:sz w:val="24"/>
              </w:rPr>
            </w:pPr>
            <w:r w:rsidRPr="00E77116">
              <w:rPr>
                <w:color w:val="0070C0"/>
                <w:sz w:val="24"/>
              </w:rPr>
              <w:t>Certifications</w:t>
            </w:r>
            <w:r w:rsidR="00E77116">
              <w:rPr>
                <w:color w:val="0070C0"/>
                <w:sz w:val="24"/>
              </w:rPr>
              <w:t xml:space="preserve"> &amp; Training</w:t>
            </w:r>
          </w:p>
          <w:p w14:paraId="08D6A7A0" w14:textId="77777777" w:rsidR="004D3011" w:rsidRPr="00823786" w:rsidRDefault="00037C24" w:rsidP="004D3011">
            <w:pPr>
              <w:rPr>
                <w:b/>
                <w:bCs/>
              </w:rPr>
            </w:pPr>
            <w:r w:rsidRPr="00823786">
              <w:rPr>
                <w:b/>
                <w:bCs/>
              </w:rPr>
              <w:t>OSHA 30</w:t>
            </w:r>
          </w:p>
          <w:p w14:paraId="2DE950A9" w14:textId="77777777" w:rsidR="004D3011" w:rsidRPr="00823786" w:rsidRDefault="00037C24" w:rsidP="004D3011">
            <w:pPr>
              <w:rPr>
                <w:b/>
                <w:bCs/>
              </w:rPr>
            </w:pPr>
            <w:r w:rsidRPr="00823786">
              <w:rPr>
                <w:b/>
                <w:bCs/>
              </w:rPr>
              <w:t>EMR</w:t>
            </w:r>
            <w:r w:rsidR="00823786" w:rsidRPr="00823786">
              <w:rPr>
                <w:b/>
                <w:bCs/>
              </w:rPr>
              <w:t xml:space="preserve"> American Red Cross</w:t>
            </w:r>
          </w:p>
          <w:p w14:paraId="6AC82B53" w14:textId="1E3C8893" w:rsidR="004D3011" w:rsidRDefault="00823786" w:rsidP="004D3011">
            <w:pPr>
              <w:rPr>
                <w:b/>
                <w:bCs/>
              </w:rPr>
            </w:pPr>
            <w:r w:rsidRPr="00823786">
              <w:rPr>
                <w:b/>
                <w:bCs/>
              </w:rPr>
              <w:t>BBP Instructor/Trainer</w:t>
            </w:r>
          </w:p>
          <w:p w14:paraId="135040A1" w14:textId="18990163" w:rsidR="003B7E58" w:rsidRDefault="003B7E58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>Covid</w:t>
            </w:r>
            <w:r w:rsidR="00E77116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19 Awareness </w:t>
            </w:r>
          </w:p>
          <w:p w14:paraId="40D6FFC4" w14:textId="4D25E0C3" w:rsidR="00450AC9" w:rsidRDefault="00450AC9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>Covid Vaccine Training</w:t>
            </w:r>
          </w:p>
          <w:p w14:paraId="412C650B" w14:textId="6B2278C4" w:rsidR="00450AC9" w:rsidRDefault="00450AC9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>Vaccine Administration</w:t>
            </w:r>
          </w:p>
          <w:p w14:paraId="3E20A3E4" w14:textId="6E200D07" w:rsidR="00E77116" w:rsidRDefault="00E77116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Active Shooter Awareness </w:t>
            </w:r>
          </w:p>
          <w:p w14:paraId="5EA0A9DF" w14:textId="7C2D7860" w:rsidR="00E77116" w:rsidRDefault="00E77116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Mass Casualty Triage Awareness </w:t>
            </w:r>
          </w:p>
          <w:p w14:paraId="776FEB57" w14:textId="6F7CF8EC" w:rsidR="00767674" w:rsidRDefault="00767674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Medical Reserves </w:t>
            </w:r>
            <w:r w:rsidR="003A762A">
              <w:rPr>
                <w:b/>
                <w:bCs/>
              </w:rPr>
              <w:t>Corps of NV</w:t>
            </w:r>
          </w:p>
          <w:p w14:paraId="28666382" w14:textId="0B44188B" w:rsidR="003A762A" w:rsidRDefault="003A762A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Fire Advisor Technician </w:t>
            </w:r>
          </w:p>
          <w:p w14:paraId="4E6E54CD" w14:textId="199C24FB" w:rsidR="003A762A" w:rsidRPr="00823786" w:rsidRDefault="003A762A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>Live Stunt Safety Technician</w:t>
            </w:r>
          </w:p>
          <w:p w14:paraId="1C32F761" w14:textId="77777777" w:rsidR="004D3011" w:rsidRPr="004D3011" w:rsidRDefault="004D3011" w:rsidP="004D3011"/>
        </w:tc>
        <w:tc>
          <w:tcPr>
            <w:tcW w:w="720" w:type="dxa"/>
            <w:gridSpan w:val="2"/>
          </w:tcPr>
          <w:p w14:paraId="6A491130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10254D2F" w14:textId="1FCB8622" w:rsidR="001B2ABD" w:rsidRDefault="00D01647" w:rsidP="00036450">
            <w:pPr>
              <w:pStyle w:val="Heading2"/>
            </w:pPr>
            <w:r>
              <w:t>Areas of Expertise</w:t>
            </w:r>
          </w:p>
          <w:p w14:paraId="775C961D" w14:textId="77777777" w:rsidR="00FD1DDE" w:rsidRPr="007243B8" w:rsidRDefault="004E1335" w:rsidP="004E1335">
            <w:pPr>
              <w:rPr>
                <w:b/>
                <w:bCs/>
                <w:sz w:val="16"/>
                <w:szCs w:val="16"/>
              </w:rPr>
            </w:pP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 xml:space="preserve">People Development/Coaching       </w:t>
            </w: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 xml:space="preserve">Project Management    </w:t>
            </w:r>
          </w:p>
          <w:p w14:paraId="020EC963" w14:textId="57A4B235" w:rsidR="004E1335" w:rsidRPr="007243B8" w:rsidRDefault="004E1335" w:rsidP="004E1335">
            <w:pPr>
              <w:rPr>
                <w:b/>
                <w:bCs/>
                <w:sz w:val="16"/>
                <w:szCs w:val="16"/>
              </w:rPr>
            </w:pP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 xml:space="preserve">Operations &amp; Costumer Service         </w:t>
            </w: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="00E77116">
              <w:rPr>
                <w:b/>
                <w:bCs/>
                <w:sz w:val="16"/>
                <w:szCs w:val="16"/>
              </w:rPr>
              <w:t>Efficient Budget Development</w:t>
            </w:r>
            <w:r w:rsidRPr="007243B8">
              <w:rPr>
                <w:b/>
                <w:bCs/>
                <w:sz w:val="16"/>
                <w:szCs w:val="16"/>
              </w:rPr>
              <w:t xml:space="preserve">   </w:t>
            </w: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         </w:t>
            </w:r>
          </w:p>
          <w:p w14:paraId="0C508F1E" w14:textId="77777777" w:rsidR="004E1335" w:rsidRPr="007243B8" w:rsidRDefault="004E1335" w:rsidP="004E1335">
            <w:pPr>
              <w:rPr>
                <w:b/>
                <w:bCs/>
                <w:sz w:val="16"/>
                <w:szCs w:val="16"/>
              </w:rPr>
            </w:pP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 xml:space="preserve">Product Development &amp; Marketing.  </w:t>
            </w: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 xml:space="preserve">Inventory Control       </w:t>
            </w:r>
          </w:p>
          <w:p w14:paraId="098F3591" w14:textId="30AE058B" w:rsidR="004E1335" w:rsidRPr="007243B8" w:rsidRDefault="004E1335" w:rsidP="004E1335">
            <w:pPr>
              <w:rPr>
                <w:b/>
                <w:bCs/>
                <w:sz w:val="16"/>
                <w:szCs w:val="16"/>
              </w:rPr>
            </w:pP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="00E77116">
              <w:rPr>
                <w:b/>
                <w:bCs/>
                <w:sz w:val="16"/>
                <w:szCs w:val="16"/>
              </w:rPr>
              <w:t>Workplace Health &amp; Safety</w:t>
            </w:r>
            <w:r w:rsidRPr="007243B8">
              <w:rPr>
                <w:b/>
                <w:bCs/>
                <w:sz w:val="16"/>
                <w:szCs w:val="16"/>
              </w:rPr>
              <w:t xml:space="preserve">             </w:t>
            </w:r>
            <w:r w:rsidR="00E77116">
              <w:rPr>
                <w:b/>
                <w:bCs/>
                <w:sz w:val="16"/>
                <w:szCs w:val="16"/>
              </w:rPr>
              <w:t xml:space="preserve">    </w:t>
            </w: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>Public Relations &amp; Speaking</w:t>
            </w:r>
          </w:p>
          <w:p w14:paraId="5606A09B" w14:textId="2BCDFB2B" w:rsidR="00841D64" w:rsidRPr="007243B8" w:rsidRDefault="004E1335" w:rsidP="004E1335">
            <w:pPr>
              <w:rPr>
                <w:b/>
                <w:bCs/>
                <w:sz w:val="16"/>
                <w:szCs w:val="16"/>
              </w:rPr>
            </w:pP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="00E77116">
              <w:rPr>
                <w:b/>
                <w:bCs/>
                <w:sz w:val="16"/>
                <w:szCs w:val="16"/>
              </w:rPr>
              <w:t>Emergency Responder &amp; EAP</w:t>
            </w:r>
            <w:r w:rsidRPr="007243B8">
              <w:rPr>
                <w:b/>
                <w:bCs/>
                <w:sz w:val="16"/>
                <w:szCs w:val="16"/>
              </w:rPr>
              <w:t xml:space="preserve">            </w:t>
            </w:r>
            <w:r w:rsidRPr="007243B8">
              <w:rPr>
                <w:rFonts w:ascii="Century Gothic" w:hAnsi="Century Gothic"/>
                <w:b/>
                <w:bCs/>
                <w:sz w:val="16"/>
                <w:szCs w:val="16"/>
              </w:rPr>
              <w:t>•</w:t>
            </w:r>
            <w:r w:rsidRPr="007243B8">
              <w:rPr>
                <w:b/>
                <w:bCs/>
                <w:sz w:val="16"/>
                <w:szCs w:val="16"/>
              </w:rPr>
              <w:t>Talent Acquisition</w:t>
            </w:r>
          </w:p>
          <w:p w14:paraId="574C39F2" w14:textId="77777777" w:rsidR="00036450" w:rsidRDefault="00D01647" w:rsidP="00036450">
            <w:pPr>
              <w:pStyle w:val="Heading2"/>
            </w:pPr>
            <w:r>
              <w:t>Highlighted Professional Experience</w:t>
            </w:r>
          </w:p>
          <w:p w14:paraId="2257D17B" w14:textId="77777777" w:rsidR="00036450" w:rsidRPr="00915381" w:rsidRDefault="004D1768" w:rsidP="00B359E4">
            <w:pPr>
              <w:pStyle w:val="Heading4"/>
              <w:rPr>
                <w:b w:val="0"/>
                <w:bCs/>
                <w:sz w:val="16"/>
                <w:szCs w:val="16"/>
              </w:rPr>
            </w:pPr>
            <w:r>
              <w:t>Entertainment Production Manager</w:t>
            </w:r>
            <w:r w:rsidR="00915381">
              <w:rPr>
                <w:bCs/>
                <w:noProof/>
              </w:rPr>
              <w:drawing>
                <wp:inline distT="0" distB="0" distL="0" distR="0" wp14:anchorId="6710A618" wp14:editId="04C0E547">
                  <wp:extent cx="126459" cy="126459"/>
                  <wp:effectExtent l="0" t="0" r="0" b="635"/>
                  <wp:docPr id="11" name="Graphic 11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Mark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1" cy="1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5381">
              <w:rPr>
                <w:b w:val="0"/>
                <w:bCs/>
                <w:sz w:val="16"/>
                <w:szCs w:val="16"/>
              </w:rPr>
              <w:t>Las Vegas NV</w:t>
            </w:r>
          </w:p>
          <w:p w14:paraId="1E0C29FC" w14:textId="16AA78F2" w:rsidR="00036450" w:rsidRPr="00036450" w:rsidRDefault="004D1768" w:rsidP="00B359E4">
            <w:pPr>
              <w:pStyle w:val="Date"/>
            </w:pPr>
            <w:r w:rsidRPr="004D1768">
              <w:rPr>
                <w:b/>
                <w:bCs/>
              </w:rPr>
              <w:t>“RUN” by Cirque Du Soleil</w:t>
            </w:r>
            <w:r>
              <w:t xml:space="preserve"> </w:t>
            </w:r>
            <w:r w:rsidR="00823786">
              <w:rPr>
                <w:rFonts w:ascii="Century Gothic" w:hAnsi="Century Gothic"/>
              </w:rPr>
              <w:t>•</w:t>
            </w:r>
            <w:r>
              <w:t>Aug 2019</w:t>
            </w:r>
            <w:r w:rsidR="00036450" w:rsidRPr="00036450">
              <w:t>–</w:t>
            </w:r>
            <w:r w:rsidR="00362CCA">
              <w:t xml:space="preserve"> Sep 2020</w:t>
            </w:r>
          </w:p>
          <w:p w14:paraId="53B37B44" w14:textId="77777777" w:rsidR="00036450" w:rsidRPr="00FD1DDE" w:rsidRDefault="004D1768" w:rsidP="00036450">
            <w:pPr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>Managed technical team of 15 for show operation &amp; collaborated with crea</w:t>
            </w:r>
            <w:r w:rsidR="00595C35" w:rsidRPr="00FD1DDE">
              <w:rPr>
                <w:sz w:val="15"/>
                <w:szCs w:val="15"/>
              </w:rPr>
              <w:t>tion team to introduce the new production. Developing a sustainable product.</w:t>
            </w:r>
          </w:p>
          <w:p w14:paraId="278CCDED" w14:textId="77777777" w:rsidR="004D3011" w:rsidRDefault="004D3011" w:rsidP="00036450"/>
          <w:p w14:paraId="5FC4B7FD" w14:textId="77777777" w:rsidR="004D3011" w:rsidRPr="00915381" w:rsidRDefault="00595C35" w:rsidP="00B359E4">
            <w:pPr>
              <w:pStyle w:val="Heading4"/>
              <w:rPr>
                <w:b w:val="0"/>
                <w:bCs/>
                <w:sz w:val="16"/>
                <w:szCs w:val="16"/>
              </w:rPr>
            </w:pPr>
            <w:r>
              <w:t>Head of Department</w:t>
            </w:r>
            <w:r w:rsidR="00915381">
              <w:rPr>
                <w:bCs/>
                <w:noProof/>
              </w:rPr>
              <w:drawing>
                <wp:inline distT="0" distB="0" distL="0" distR="0" wp14:anchorId="77288040" wp14:editId="67CCFE93">
                  <wp:extent cx="126459" cy="126459"/>
                  <wp:effectExtent l="0" t="0" r="0" b="635"/>
                  <wp:docPr id="13" name="Graphic 13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Mark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1" cy="1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5381">
              <w:rPr>
                <w:b w:val="0"/>
                <w:bCs/>
                <w:sz w:val="16"/>
                <w:szCs w:val="16"/>
              </w:rPr>
              <w:t>Hangzhou CHINA</w:t>
            </w:r>
          </w:p>
          <w:p w14:paraId="18D35C46" w14:textId="77777777" w:rsidR="004D3011" w:rsidRPr="004D3011" w:rsidRDefault="00595C35" w:rsidP="00B359E4">
            <w:pPr>
              <w:pStyle w:val="Date"/>
            </w:pPr>
            <w:r w:rsidRPr="00595C35">
              <w:rPr>
                <w:b/>
                <w:bCs/>
              </w:rPr>
              <w:t>“X”, The Land of Fantasy by CDS</w:t>
            </w:r>
            <w:r w:rsidR="00F81B53">
              <w:rPr>
                <w:b/>
                <w:bCs/>
              </w:rPr>
              <w:t>/XTD</w:t>
            </w:r>
            <w:r w:rsidR="00823786">
              <w:rPr>
                <w:b/>
                <w:bCs/>
              </w:rPr>
              <w:t xml:space="preserve"> </w:t>
            </w:r>
            <w:r w:rsidR="00823786">
              <w:rPr>
                <w:rFonts w:ascii="Century Gothic" w:hAnsi="Century Gothic"/>
                <w:b/>
                <w:bCs/>
              </w:rPr>
              <w:t>•</w:t>
            </w:r>
            <w:r>
              <w:t xml:space="preserve"> May 2019</w:t>
            </w:r>
            <w:r w:rsidR="004D3011" w:rsidRPr="004D3011">
              <w:t>–</w:t>
            </w:r>
            <w:r>
              <w:t>July 2019</w:t>
            </w:r>
          </w:p>
          <w:p w14:paraId="7F87AA77" w14:textId="77777777" w:rsidR="004D3011" w:rsidRPr="00FD1DDE" w:rsidRDefault="00595C35" w:rsidP="004D3011">
            <w:pPr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>Strategic oversight for creation and production team to deliver a successful operations department with a conserved product.</w:t>
            </w:r>
          </w:p>
          <w:p w14:paraId="12A38A8C" w14:textId="77777777" w:rsidR="004D3011" w:rsidRDefault="004D3011" w:rsidP="00036450"/>
          <w:p w14:paraId="2706E551" w14:textId="77777777" w:rsidR="004D3011" w:rsidRPr="00915381" w:rsidRDefault="00595C35" w:rsidP="00B359E4">
            <w:pPr>
              <w:pStyle w:val="Heading4"/>
              <w:rPr>
                <w:b w:val="0"/>
                <w:bCs/>
                <w:sz w:val="16"/>
                <w:szCs w:val="16"/>
              </w:rPr>
            </w:pPr>
            <w:r>
              <w:t>Department Supervisor</w:t>
            </w:r>
            <w:r w:rsidR="00915381">
              <w:rPr>
                <w:bCs/>
                <w:noProof/>
              </w:rPr>
              <w:drawing>
                <wp:inline distT="0" distB="0" distL="0" distR="0" wp14:anchorId="3E4F39D3" wp14:editId="006A2720">
                  <wp:extent cx="126459" cy="126459"/>
                  <wp:effectExtent l="0" t="0" r="0" b="635"/>
                  <wp:docPr id="14" name="Graphic 14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Mark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1" cy="1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5381">
              <w:rPr>
                <w:b w:val="0"/>
                <w:bCs/>
                <w:sz w:val="16"/>
                <w:szCs w:val="16"/>
              </w:rPr>
              <w:t>Las Vegas NV</w:t>
            </w:r>
          </w:p>
          <w:p w14:paraId="4E9820B4" w14:textId="77777777" w:rsidR="004D3011" w:rsidRPr="004D3011" w:rsidRDefault="00F81B53" w:rsidP="00B359E4">
            <w:pPr>
              <w:pStyle w:val="Date"/>
            </w:pPr>
            <w:r w:rsidRPr="00F81B53">
              <w:rPr>
                <w:b/>
                <w:bCs/>
              </w:rPr>
              <w:t>“O” by Cirque Du Soleil</w:t>
            </w:r>
            <w:r>
              <w:t xml:space="preserve"> </w:t>
            </w:r>
            <w:r w:rsidR="00823786">
              <w:rPr>
                <w:rFonts w:ascii="Century Gothic" w:hAnsi="Century Gothic"/>
              </w:rPr>
              <w:t>•</w:t>
            </w:r>
            <w:r w:rsidR="00823786">
              <w:t xml:space="preserve"> </w:t>
            </w:r>
            <w:r>
              <w:t>May 2011</w:t>
            </w:r>
            <w:r w:rsidR="004D3011" w:rsidRPr="004D3011">
              <w:t>–</w:t>
            </w:r>
            <w:r>
              <w:t>May 2019</w:t>
            </w:r>
          </w:p>
          <w:p w14:paraId="3D2B6FC9" w14:textId="77777777" w:rsidR="004D3011" w:rsidRPr="00FD1DDE" w:rsidRDefault="00F81B53" w:rsidP="004D3011">
            <w:pPr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>Supervised technical crew of 27, 96 artists for a multi-million-dollar production. Forecast, budget &amp; yielded an annual cost up to $3M.</w:t>
            </w:r>
          </w:p>
          <w:p w14:paraId="466C360E" w14:textId="77777777" w:rsidR="004D3011" w:rsidRDefault="004D3011" w:rsidP="00036450"/>
          <w:p w14:paraId="40628E3A" w14:textId="77777777" w:rsidR="004E1335" w:rsidRPr="00915381" w:rsidRDefault="00F81B53" w:rsidP="004E1335">
            <w:pPr>
              <w:pStyle w:val="Heading4"/>
              <w:rPr>
                <w:b w:val="0"/>
                <w:bCs/>
                <w:sz w:val="16"/>
                <w:szCs w:val="16"/>
              </w:rPr>
            </w:pPr>
            <w:r>
              <w:t>Technical Lead</w:t>
            </w:r>
            <w:r w:rsidR="00915381">
              <w:rPr>
                <w:bCs/>
                <w:noProof/>
              </w:rPr>
              <w:drawing>
                <wp:inline distT="0" distB="0" distL="0" distR="0" wp14:anchorId="036BB771" wp14:editId="56692219">
                  <wp:extent cx="126459" cy="126459"/>
                  <wp:effectExtent l="0" t="0" r="0" b="635"/>
                  <wp:docPr id="15" name="Graphic 15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Mark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1" cy="1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5381">
              <w:rPr>
                <w:b w:val="0"/>
                <w:bCs/>
                <w:sz w:val="16"/>
                <w:szCs w:val="16"/>
              </w:rPr>
              <w:t>Las Vegas NV</w:t>
            </w:r>
          </w:p>
          <w:p w14:paraId="1FF72A6D" w14:textId="77777777" w:rsidR="004E1335" w:rsidRPr="004D3011" w:rsidRDefault="00F81B53" w:rsidP="004E1335">
            <w:pPr>
              <w:pStyle w:val="Date"/>
            </w:pPr>
            <w:r w:rsidRPr="00F81B53">
              <w:rPr>
                <w:b/>
                <w:bCs/>
              </w:rPr>
              <w:t>“Viva Elvis” by Cirque Du Soleil</w:t>
            </w:r>
            <w:r>
              <w:t xml:space="preserve"> </w:t>
            </w:r>
            <w:r w:rsidR="00823786">
              <w:rPr>
                <w:rFonts w:ascii="Century Gothic" w:hAnsi="Century Gothic"/>
              </w:rPr>
              <w:t>•</w:t>
            </w:r>
            <w:r w:rsidR="00823786">
              <w:t xml:space="preserve"> </w:t>
            </w:r>
            <w:r>
              <w:t>Sept 2009</w:t>
            </w:r>
            <w:r w:rsidR="004E1335" w:rsidRPr="004D3011">
              <w:t>–</w:t>
            </w:r>
            <w:r>
              <w:t>May 2011</w:t>
            </w:r>
          </w:p>
          <w:p w14:paraId="68236BE4" w14:textId="77777777" w:rsidR="004E1335" w:rsidRPr="00FD1DDE" w:rsidRDefault="00191B08" w:rsidP="004E1335">
            <w:pPr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 xml:space="preserve">Oversaw </w:t>
            </w:r>
            <w:r w:rsidR="00F81B53" w:rsidRPr="00FD1DDE">
              <w:rPr>
                <w:sz w:val="15"/>
                <w:szCs w:val="15"/>
              </w:rPr>
              <w:t xml:space="preserve">a </w:t>
            </w:r>
            <w:r w:rsidRPr="00FD1DDE">
              <w:rPr>
                <w:sz w:val="15"/>
                <w:szCs w:val="15"/>
              </w:rPr>
              <w:t>crew</w:t>
            </w:r>
            <w:r w:rsidR="00F81B53" w:rsidRPr="00FD1DDE">
              <w:rPr>
                <w:sz w:val="15"/>
                <w:szCs w:val="15"/>
              </w:rPr>
              <w:t xml:space="preserve"> of </w:t>
            </w:r>
            <w:r w:rsidRPr="00FD1DDE">
              <w:rPr>
                <w:sz w:val="15"/>
                <w:szCs w:val="15"/>
              </w:rPr>
              <w:t>6.</w:t>
            </w:r>
            <w:r w:rsidR="00F81B53" w:rsidRPr="00FD1DDE">
              <w:rPr>
                <w:sz w:val="15"/>
                <w:szCs w:val="15"/>
              </w:rPr>
              <w:t xml:space="preserve"> </w:t>
            </w:r>
            <w:r w:rsidRPr="00FD1DDE">
              <w:rPr>
                <w:sz w:val="15"/>
                <w:szCs w:val="15"/>
              </w:rPr>
              <w:t>Forecast inventory, developed functional designs to deliver a cost-efficient product. Scheduled, trained crew &amp; ran cue tracks.</w:t>
            </w:r>
          </w:p>
          <w:p w14:paraId="31EEF0EE" w14:textId="77777777" w:rsidR="004E1335" w:rsidRDefault="004E1335" w:rsidP="00036450"/>
          <w:p w14:paraId="369DB1E7" w14:textId="77777777" w:rsidR="0024589D" w:rsidRPr="00915381" w:rsidRDefault="00191B08" w:rsidP="0024589D">
            <w:pPr>
              <w:pStyle w:val="Heading4"/>
              <w:rPr>
                <w:b w:val="0"/>
                <w:bCs/>
                <w:sz w:val="16"/>
                <w:szCs w:val="16"/>
              </w:rPr>
            </w:pPr>
            <w:r>
              <w:t>Technical Crew</w:t>
            </w:r>
            <w:r w:rsidR="00915381">
              <w:rPr>
                <w:bCs/>
                <w:noProof/>
              </w:rPr>
              <w:drawing>
                <wp:inline distT="0" distB="0" distL="0" distR="0" wp14:anchorId="1A4DF953" wp14:editId="3C62B062">
                  <wp:extent cx="126459" cy="126459"/>
                  <wp:effectExtent l="0" t="0" r="0" b="635"/>
                  <wp:docPr id="16" name="Graphic 16" descr="M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 descr="Marke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1" cy="1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5381">
              <w:rPr>
                <w:b w:val="0"/>
                <w:bCs/>
                <w:sz w:val="16"/>
                <w:szCs w:val="16"/>
              </w:rPr>
              <w:t>Las Vegas NV</w:t>
            </w:r>
          </w:p>
          <w:p w14:paraId="5ABEC3C8" w14:textId="77777777" w:rsidR="0024589D" w:rsidRPr="004D3011" w:rsidRDefault="00191B08" w:rsidP="0024589D">
            <w:pPr>
              <w:pStyle w:val="Date"/>
            </w:pPr>
            <w:r w:rsidRPr="00191B08">
              <w:rPr>
                <w:b/>
                <w:bCs/>
              </w:rPr>
              <w:t>“O” by Cirque Du Soleil</w:t>
            </w:r>
            <w:r>
              <w:t xml:space="preserve"> </w:t>
            </w:r>
            <w:r w:rsidR="00823786">
              <w:rPr>
                <w:rFonts w:ascii="Century Gothic" w:hAnsi="Century Gothic"/>
              </w:rPr>
              <w:t>•</w:t>
            </w:r>
            <w:r w:rsidR="00823786">
              <w:t xml:space="preserve"> </w:t>
            </w:r>
            <w:r>
              <w:t>Aug 1999</w:t>
            </w:r>
            <w:r w:rsidR="0024589D" w:rsidRPr="004D3011">
              <w:t>–</w:t>
            </w:r>
            <w:r>
              <w:t>Sep 2009</w:t>
            </w:r>
          </w:p>
          <w:p w14:paraId="6369B9D4" w14:textId="77777777" w:rsidR="0024589D" w:rsidRPr="00FD1DDE" w:rsidRDefault="00191B08" w:rsidP="0024589D">
            <w:pPr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>Operated a solo department responsible for 4500+ items. Reducing a yearly budget by $65T</w:t>
            </w:r>
            <w:r w:rsidR="00C72B84" w:rsidRPr="00FD1DDE">
              <w:rPr>
                <w:sz w:val="15"/>
                <w:szCs w:val="15"/>
              </w:rPr>
              <w:t xml:space="preserve"> with approved upcycled and durable designs. </w:t>
            </w:r>
          </w:p>
          <w:p w14:paraId="6A0AE29D" w14:textId="77777777" w:rsidR="00036450" w:rsidRDefault="00841D64" w:rsidP="00036450">
            <w:pPr>
              <w:pStyle w:val="Heading2"/>
            </w:pPr>
            <w:r>
              <w:t xml:space="preserve">Leadership Achievements </w:t>
            </w:r>
          </w:p>
          <w:p w14:paraId="3EA490C1" w14:textId="77777777" w:rsidR="0078748D" w:rsidRPr="00B359E4" w:rsidRDefault="0078748D" w:rsidP="0078748D">
            <w:pPr>
              <w:pStyle w:val="Heading4"/>
            </w:pPr>
            <w:r>
              <w:t xml:space="preserve">REACH Leadership Program </w:t>
            </w:r>
            <w:r w:rsidR="00823786">
              <w:rPr>
                <w:rFonts w:ascii="Century Gothic" w:hAnsi="Century Gothic"/>
              </w:rPr>
              <w:t>•</w:t>
            </w:r>
            <w:r w:rsidR="00823786">
              <w:t xml:space="preserve"> </w:t>
            </w:r>
            <w:r w:rsidRPr="0078748D">
              <w:rPr>
                <w:b w:val="0"/>
                <w:bCs/>
              </w:rPr>
              <w:t>Candidate 2000</w:t>
            </w:r>
          </w:p>
          <w:p w14:paraId="4A520F49" w14:textId="77777777" w:rsidR="0078748D" w:rsidRPr="00FD1DDE" w:rsidRDefault="0078748D" w:rsidP="0078748D">
            <w:pPr>
              <w:pStyle w:val="Date"/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>Leadership program for selected future business leaders</w:t>
            </w:r>
          </w:p>
          <w:p w14:paraId="49212ED2" w14:textId="77777777" w:rsidR="00841D64" w:rsidRPr="00036450" w:rsidRDefault="00C72B84" w:rsidP="00841D64">
            <w:pPr>
              <w:pStyle w:val="Heading4"/>
            </w:pPr>
            <w:r>
              <w:t xml:space="preserve">Ascension Leadership Program </w:t>
            </w:r>
            <w:r w:rsidR="00823786">
              <w:rPr>
                <w:rFonts w:ascii="Century Gothic" w:hAnsi="Century Gothic"/>
              </w:rPr>
              <w:t>•</w:t>
            </w:r>
            <w:r w:rsidR="00823786">
              <w:t xml:space="preserve"> </w:t>
            </w:r>
            <w:r w:rsidR="00CF011A">
              <w:rPr>
                <w:b w:val="0"/>
                <w:bCs/>
              </w:rPr>
              <w:t>Mentorship Coach 2014</w:t>
            </w:r>
          </w:p>
          <w:p w14:paraId="190E1D30" w14:textId="77777777" w:rsidR="00CF011A" w:rsidRPr="00FD1DDE" w:rsidRDefault="00CF011A" w:rsidP="00CF011A">
            <w:pPr>
              <w:pStyle w:val="Date"/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 xml:space="preserve">Mentor to ascending leaders, cultivating </w:t>
            </w:r>
            <w:r w:rsidR="0078748D" w:rsidRPr="00FD1DDE">
              <w:rPr>
                <w:sz w:val="15"/>
                <w:szCs w:val="15"/>
              </w:rPr>
              <w:t>accomplished managers</w:t>
            </w:r>
          </w:p>
          <w:p w14:paraId="4D826752" w14:textId="6C7B1D02" w:rsidR="00841D64" w:rsidRPr="00B359E4" w:rsidRDefault="0078748D" w:rsidP="00841D64">
            <w:pPr>
              <w:pStyle w:val="Heading4"/>
            </w:pPr>
            <w:r>
              <w:t xml:space="preserve">One Night </w:t>
            </w:r>
            <w:r w:rsidR="00600EAD">
              <w:t>f</w:t>
            </w:r>
            <w:r>
              <w:t xml:space="preserve">or One Drop </w:t>
            </w:r>
            <w:r w:rsidR="00823786">
              <w:rPr>
                <w:rFonts w:ascii="Century Gothic" w:hAnsi="Century Gothic"/>
              </w:rPr>
              <w:t>•</w:t>
            </w:r>
            <w:r w:rsidR="00823786">
              <w:t xml:space="preserve"> </w:t>
            </w:r>
            <w:r w:rsidR="00600EAD" w:rsidRPr="00600EAD">
              <w:rPr>
                <w:b w:val="0"/>
                <w:bCs/>
              </w:rPr>
              <w:t>Technical &amp; Creative Team</w:t>
            </w:r>
            <w:r w:rsidR="00600EAD">
              <w:rPr>
                <w:b w:val="0"/>
                <w:bCs/>
              </w:rPr>
              <w:t xml:space="preserve"> </w:t>
            </w:r>
            <w:r w:rsidR="00FD1DDE">
              <w:rPr>
                <w:b w:val="0"/>
                <w:bCs/>
              </w:rPr>
              <w:t>2013 - 2019</w:t>
            </w:r>
          </w:p>
          <w:p w14:paraId="1EC28710" w14:textId="77777777" w:rsidR="00841D64" w:rsidRPr="00FD1DDE" w:rsidRDefault="00600EAD" w:rsidP="00841D64">
            <w:pPr>
              <w:pStyle w:val="Date"/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 xml:space="preserve">Designed, developed, lead and volunteered hours to the annual philanthropic event &amp; non-profit organization. </w:t>
            </w:r>
          </w:p>
          <w:p w14:paraId="27C43539" w14:textId="77777777" w:rsidR="00600EAD" w:rsidRDefault="00600EAD" w:rsidP="00600EAD">
            <w:r w:rsidRPr="00600EAD">
              <w:rPr>
                <w:b/>
                <w:bCs/>
              </w:rPr>
              <w:t>Three Square Food Bank</w:t>
            </w:r>
            <w:r w:rsidR="00823786">
              <w:rPr>
                <w:b/>
                <w:bCs/>
              </w:rPr>
              <w:t xml:space="preserve"> </w:t>
            </w:r>
            <w:r w:rsidR="00823786">
              <w:rPr>
                <w:rFonts w:ascii="Century Gothic" w:hAnsi="Century Gothic"/>
                <w:b/>
                <w:bCs/>
              </w:rPr>
              <w:t>•</w:t>
            </w:r>
            <w:r>
              <w:t xml:space="preserve"> Volunteer </w:t>
            </w:r>
          </w:p>
          <w:p w14:paraId="2D3A9F54" w14:textId="0ABF8757" w:rsidR="00600EAD" w:rsidRDefault="00600EAD" w:rsidP="00600EAD">
            <w:pPr>
              <w:rPr>
                <w:sz w:val="15"/>
                <w:szCs w:val="15"/>
              </w:rPr>
            </w:pPr>
            <w:r w:rsidRPr="00FD1DDE">
              <w:rPr>
                <w:sz w:val="15"/>
                <w:szCs w:val="15"/>
              </w:rPr>
              <w:t xml:space="preserve">Donated time packing lunches delivered to local schools for this non-profit organization. </w:t>
            </w:r>
            <w:r w:rsidR="00037C24" w:rsidRPr="00FD1DDE">
              <w:rPr>
                <w:sz w:val="15"/>
                <w:szCs w:val="15"/>
              </w:rPr>
              <w:t xml:space="preserve">Collecting can goods to distribute to communities in need. </w:t>
            </w:r>
          </w:p>
          <w:p w14:paraId="70B7D1AB" w14:textId="1BD023AD" w:rsidR="00FD1DDE" w:rsidRPr="00FD1DDE" w:rsidRDefault="00FD1DDE" w:rsidP="00600EAD">
            <w:pPr>
              <w:rPr>
                <w:b/>
                <w:bCs/>
                <w:szCs w:val="18"/>
              </w:rPr>
            </w:pPr>
            <w:r w:rsidRPr="00FD1DDE">
              <w:rPr>
                <w:b/>
                <w:bCs/>
                <w:szCs w:val="18"/>
              </w:rPr>
              <w:t xml:space="preserve">Project 150 </w:t>
            </w:r>
            <w:r>
              <w:rPr>
                <w:rFonts w:ascii="Century Gothic" w:hAnsi="Century Gothic"/>
                <w:b/>
                <w:bCs/>
                <w:szCs w:val="18"/>
              </w:rPr>
              <w:t>•</w:t>
            </w:r>
            <w:r>
              <w:rPr>
                <w:b/>
                <w:bCs/>
                <w:szCs w:val="18"/>
              </w:rPr>
              <w:t xml:space="preserve"> </w:t>
            </w:r>
            <w:r w:rsidRPr="00FD1DDE">
              <w:rPr>
                <w:b/>
                <w:bCs/>
                <w:szCs w:val="18"/>
              </w:rPr>
              <w:t>Volunteer 2016, 2017, 2018</w:t>
            </w:r>
          </w:p>
          <w:p w14:paraId="00A25AA7" w14:textId="7998C1AF" w:rsidR="00FD1DDE" w:rsidRPr="00FD1DDE" w:rsidRDefault="00FD1DDE" w:rsidP="00600EAD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Formal Wear alterations, Support workplace donations for event</w:t>
            </w:r>
          </w:p>
          <w:p w14:paraId="3CFF2844" w14:textId="51C6B858" w:rsidR="00036450" w:rsidRPr="004D3011" w:rsidRDefault="00036450" w:rsidP="0024589D">
            <w:pPr>
              <w:rPr>
                <w:color w:val="FFFFFF" w:themeColor="background1"/>
              </w:rPr>
            </w:pPr>
          </w:p>
        </w:tc>
      </w:tr>
    </w:tbl>
    <w:p w14:paraId="7A4DD680" w14:textId="77777777" w:rsidR="0043117B" w:rsidRDefault="00027B90" w:rsidP="000C45FF">
      <w:pPr>
        <w:tabs>
          <w:tab w:val="left" w:pos="990"/>
        </w:tabs>
      </w:pPr>
    </w:p>
    <w:sectPr w:rsidR="0043117B" w:rsidSect="00E16B27">
      <w:headerReference w:type="default" r:id="rId16"/>
      <w:footerReference w:type="default" r:id="rId17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ADA6C" w14:textId="77777777" w:rsidR="00027B90" w:rsidRDefault="00027B90" w:rsidP="000C45FF">
      <w:r>
        <w:separator/>
      </w:r>
    </w:p>
  </w:endnote>
  <w:endnote w:type="continuationSeparator" w:id="0">
    <w:p w14:paraId="0802ABCC" w14:textId="77777777" w:rsidR="00027B90" w:rsidRDefault="00027B9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44EC6" w14:textId="77777777" w:rsidR="0024589D" w:rsidRDefault="0024589D">
    <w:pPr>
      <w:pStyle w:val="Footer"/>
    </w:pPr>
  </w:p>
  <w:p w14:paraId="757EF0AC" w14:textId="77777777" w:rsidR="0024589D" w:rsidRDefault="00245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B2A76" w14:textId="77777777" w:rsidR="00027B90" w:rsidRDefault="00027B90" w:rsidP="000C45FF">
      <w:r>
        <w:separator/>
      </w:r>
    </w:p>
  </w:footnote>
  <w:footnote w:type="continuationSeparator" w:id="0">
    <w:p w14:paraId="21EFFB43" w14:textId="77777777" w:rsidR="00027B90" w:rsidRDefault="00027B9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A8F38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E6B6E4" wp14:editId="12031F60">
          <wp:simplePos x="0" y="0"/>
          <wp:positionH relativeFrom="page">
            <wp:posOffset>128270</wp:posOffset>
          </wp:positionH>
          <wp:positionV relativeFrom="page">
            <wp:posOffset>99695</wp:posOffset>
          </wp:positionV>
          <wp:extent cx="7589520" cy="9897743"/>
          <wp:effectExtent l="0" t="0" r="5080" b="0"/>
          <wp:wrapNone/>
          <wp:docPr id="7" name="Graphic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989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47"/>
    <w:rsid w:val="00027B90"/>
    <w:rsid w:val="00036450"/>
    <w:rsid w:val="00037C24"/>
    <w:rsid w:val="00094499"/>
    <w:rsid w:val="000C45FF"/>
    <w:rsid w:val="000E3FD1"/>
    <w:rsid w:val="000E52E4"/>
    <w:rsid w:val="00112054"/>
    <w:rsid w:val="00130552"/>
    <w:rsid w:val="001525E1"/>
    <w:rsid w:val="00180329"/>
    <w:rsid w:val="0019001F"/>
    <w:rsid w:val="00191B08"/>
    <w:rsid w:val="001A74A5"/>
    <w:rsid w:val="001B2ABD"/>
    <w:rsid w:val="001E0391"/>
    <w:rsid w:val="001E0E0E"/>
    <w:rsid w:val="001E1759"/>
    <w:rsid w:val="001F1ECC"/>
    <w:rsid w:val="00200273"/>
    <w:rsid w:val="002400EB"/>
    <w:rsid w:val="0024589D"/>
    <w:rsid w:val="00256CF7"/>
    <w:rsid w:val="00281FD5"/>
    <w:rsid w:val="002827DA"/>
    <w:rsid w:val="002F0EC2"/>
    <w:rsid w:val="0030481B"/>
    <w:rsid w:val="003156FC"/>
    <w:rsid w:val="003254B5"/>
    <w:rsid w:val="00357211"/>
    <w:rsid w:val="00362CCA"/>
    <w:rsid w:val="0037121F"/>
    <w:rsid w:val="003A6B7D"/>
    <w:rsid w:val="003A762A"/>
    <w:rsid w:val="003B06CA"/>
    <w:rsid w:val="003B7E58"/>
    <w:rsid w:val="004071FC"/>
    <w:rsid w:val="00416D1F"/>
    <w:rsid w:val="00445947"/>
    <w:rsid w:val="00450AC9"/>
    <w:rsid w:val="004813B3"/>
    <w:rsid w:val="00496591"/>
    <w:rsid w:val="004C63E4"/>
    <w:rsid w:val="004D1768"/>
    <w:rsid w:val="004D3011"/>
    <w:rsid w:val="004E1335"/>
    <w:rsid w:val="005262AC"/>
    <w:rsid w:val="00595C35"/>
    <w:rsid w:val="005E39D5"/>
    <w:rsid w:val="00600670"/>
    <w:rsid w:val="006009AE"/>
    <w:rsid w:val="00600EAD"/>
    <w:rsid w:val="0062123A"/>
    <w:rsid w:val="00624472"/>
    <w:rsid w:val="00646E75"/>
    <w:rsid w:val="006771D0"/>
    <w:rsid w:val="006E29B4"/>
    <w:rsid w:val="00715FCB"/>
    <w:rsid w:val="007243B8"/>
    <w:rsid w:val="00743101"/>
    <w:rsid w:val="00767674"/>
    <w:rsid w:val="00772F3B"/>
    <w:rsid w:val="007775E1"/>
    <w:rsid w:val="007867A0"/>
    <w:rsid w:val="0078748D"/>
    <w:rsid w:val="0079033C"/>
    <w:rsid w:val="007927F5"/>
    <w:rsid w:val="00802CA0"/>
    <w:rsid w:val="00823786"/>
    <w:rsid w:val="00841D64"/>
    <w:rsid w:val="008C5D2E"/>
    <w:rsid w:val="008F27F1"/>
    <w:rsid w:val="00915381"/>
    <w:rsid w:val="00916698"/>
    <w:rsid w:val="009260CD"/>
    <w:rsid w:val="009359ED"/>
    <w:rsid w:val="00952C25"/>
    <w:rsid w:val="0099566B"/>
    <w:rsid w:val="00A2118D"/>
    <w:rsid w:val="00A32CA1"/>
    <w:rsid w:val="00A72F01"/>
    <w:rsid w:val="00A7532F"/>
    <w:rsid w:val="00AC2B11"/>
    <w:rsid w:val="00AC71AD"/>
    <w:rsid w:val="00AD76E2"/>
    <w:rsid w:val="00B20152"/>
    <w:rsid w:val="00B359E4"/>
    <w:rsid w:val="00B57D98"/>
    <w:rsid w:val="00B70850"/>
    <w:rsid w:val="00BD32F3"/>
    <w:rsid w:val="00C066B6"/>
    <w:rsid w:val="00C37BA1"/>
    <w:rsid w:val="00C4674C"/>
    <w:rsid w:val="00C506CF"/>
    <w:rsid w:val="00C72B84"/>
    <w:rsid w:val="00C72BED"/>
    <w:rsid w:val="00C80FB6"/>
    <w:rsid w:val="00C9578B"/>
    <w:rsid w:val="00CB0055"/>
    <w:rsid w:val="00CF011A"/>
    <w:rsid w:val="00D01647"/>
    <w:rsid w:val="00D2522B"/>
    <w:rsid w:val="00D422DE"/>
    <w:rsid w:val="00D5459D"/>
    <w:rsid w:val="00D6381A"/>
    <w:rsid w:val="00D86474"/>
    <w:rsid w:val="00DA1F4D"/>
    <w:rsid w:val="00DD172A"/>
    <w:rsid w:val="00E16B27"/>
    <w:rsid w:val="00E25A26"/>
    <w:rsid w:val="00E4381A"/>
    <w:rsid w:val="00E55D74"/>
    <w:rsid w:val="00E77116"/>
    <w:rsid w:val="00EE7607"/>
    <w:rsid w:val="00EF0204"/>
    <w:rsid w:val="00F60274"/>
    <w:rsid w:val="00F77FB9"/>
    <w:rsid w:val="00F81B53"/>
    <w:rsid w:val="00FB068F"/>
    <w:rsid w:val="00FD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2542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624472"/>
    <w:pPr>
      <w:ind w:left="720"/>
      <w:contextualSpacing/>
    </w:pPr>
  </w:style>
  <w:style w:type="character" w:customStyle="1" w:styleId="vanity-namedomain">
    <w:name w:val="vanity-name__domain"/>
    <w:basedOn w:val="DefaultParagraphFont"/>
    <w:rsid w:val="00037C24"/>
  </w:style>
  <w:style w:type="character" w:customStyle="1" w:styleId="vanity-namedisplay-name">
    <w:name w:val="vanity-name__display-name"/>
    <w:basedOn w:val="DefaultParagraphFont"/>
    <w:rsid w:val="00037C24"/>
  </w:style>
  <w:style w:type="character" w:styleId="FollowedHyperlink">
    <w:name w:val="FollowedHyperlink"/>
    <w:basedOn w:val="DefaultParagraphFont"/>
    <w:uiPriority w:val="99"/>
    <w:semiHidden/>
    <w:unhideWhenUsed/>
    <w:rsid w:val="00823786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23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oll1@cox.ne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inkedin.com/in/LCMaxs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3.sv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ahmaxson/Library/Containers/com.microsoft.Word/Data/Library/Application%20Support/Microsoft/Office/16.0/DTS/Search/%7b85B4D0F6-1E7F-8343-8FBE-001B72DB9D6C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5576F28CD57F4BB86C5CA4F75CF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E86B8-3EE8-A044-B275-9C7DD0BE7028}"/>
      </w:docPartPr>
      <w:docPartBody>
        <w:p w:rsidR="00C50D18" w:rsidRDefault="005E3138" w:rsidP="005E3138">
          <w:pPr>
            <w:pStyle w:val="C45576F28CD57F4BB86C5CA4F75CF93A"/>
          </w:pPr>
          <w:r w:rsidRPr="00CB0055">
            <w:t>Contact</w:t>
          </w:r>
        </w:p>
      </w:docPartBody>
    </w:docPart>
    <w:docPart>
      <w:docPartPr>
        <w:name w:val="8A9FB14FEE3E1C4E9086D04C69155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2DF91-46F8-8345-9DB4-E2F1A7971E97}"/>
      </w:docPartPr>
      <w:docPartBody>
        <w:p w:rsidR="00C50D18" w:rsidRDefault="005E3138" w:rsidP="005E3138">
          <w:pPr>
            <w:pStyle w:val="8A9FB14FEE3E1C4E9086D04C69155399"/>
          </w:pPr>
          <w:r w:rsidRPr="004D3011">
            <w:t>PHONE:</w:t>
          </w:r>
        </w:p>
      </w:docPartBody>
    </w:docPart>
    <w:docPart>
      <w:docPartPr>
        <w:name w:val="7EBEBD61805DFC43BA85C4352B648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4EE91-F2B3-8B42-9148-80FF60864395}"/>
      </w:docPartPr>
      <w:docPartBody>
        <w:p w:rsidR="00C50D18" w:rsidRDefault="005E3138" w:rsidP="005E3138">
          <w:pPr>
            <w:pStyle w:val="7EBEBD61805DFC43BA85C4352B648231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38"/>
    <w:rsid w:val="00296A33"/>
    <w:rsid w:val="005E3138"/>
    <w:rsid w:val="006B132E"/>
    <w:rsid w:val="00843D36"/>
    <w:rsid w:val="00B25431"/>
    <w:rsid w:val="00BF2E3A"/>
    <w:rsid w:val="00C50D18"/>
    <w:rsid w:val="00CA3EFB"/>
    <w:rsid w:val="00D109AE"/>
    <w:rsid w:val="00DC76C8"/>
    <w:rsid w:val="00E3466E"/>
    <w:rsid w:val="00F3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3138"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paragraph" w:customStyle="1" w:styleId="C45576F28CD57F4BB86C5CA4F75CF93A">
    <w:name w:val="C45576F28CD57F4BB86C5CA4F75CF93A"/>
    <w:rsid w:val="005E3138"/>
  </w:style>
  <w:style w:type="paragraph" w:customStyle="1" w:styleId="8A9FB14FEE3E1C4E9086D04C69155399">
    <w:name w:val="8A9FB14FEE3E1C4E9086D04C69155399"/>
    <w:rsid w:val="005E3138"/>
  </w:style>
  <w:style w:type="paragraph" w:customStyle="1" w:styleId="7EBEBD61805DFC43BA85C4352B648231">
    <w:name w:val="7EBEBD61805DFC43BA85C4352B648231"/>
    <w:rsid w:val="005E31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5F4DA8-7480-CB43-B2E9-D21372C10D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{85B4D0F6-1E7F-8343-8FBE-001B72DB9D6C}tf00546271.dotx</Template>
  <TotalTime>0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2021-02-25T01:40:00Z</dcterms:created>
  <dcterms:modified xsi:type="dcterms:W3CDTF">2021-03-16T22:15:00Z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